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833" w:rsidRDefault="00C66833" w:rsidP="00B7221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Утверждаю</w:t>
      </w:r>
    </w:p>
    <w:p w:rsidR="00C66833" w:rsidRDefault="00C66833" w:rsidP="00B72216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Директор________И.А. Ребровская</w:t>
      </w:r>
    </w:p>
    <w:p w:rsidR="00C66833" w:rsidRDefault="00C66833" w:rsidP="008F7BB5">
      <w:pPr>
        <w:spacing w:after="180" w:line="240" w:lineRule="auto"/>
        <w:jc w:val="center"/>
        <w:outlineLvl w:val="1"/>
        <w:rPr>
          <w:rFonts w:ascii="Times New Roman" w:hAnsi="Times New Roman"/>
          <w:color w:val="03475F"/>
          <w:sz w:val="32"/>
          <w:szCs w:val="32"/>
          <w:lang w:eastAsia="ru-RU"/>
        </w:rPr>
      </w:pPr>
    </w:p>
    <w:p w:rsidR="00C66833" w:rsidRDefault="00C66833" w:rsidP="008F7BB5">
      <w:pPr>
        <w:spacing w:after="180" w:line="240" w:lineRule="auto"/>
        <w:jc w:val="center"/>
        <w:outlineLvl w:val="1"/>
        <w:rPr>
          <w:rFonts w:ascii="Times New Roman" w:hAnsi="Times New Roman"/>
          <w:color w:val="03475F"/>
          <w:sz w:val="32"/>
          <w:szCs w:val="32"/>
          <w:lang w:eastAsia="ru-RU"/>
        </w:rPr>
      </w:pPr>
      <w:r w:rsidRPr="008F7BB5">
        <w:rPr>
          <w:rFonts w:ascii="Times New Roman" w:hAnsi="Times New Roman"/>
          <w:color w:val="03475F"/>
          <w:sz w:val="32"/>
          <w:szCs w:val="32"/>
          <w:lang w:eastAsia="ru-RU"/>
        </w:rPr>
        <w:t>П</w:t>
      </w:r>
      <w:r w:rsidRPr="00B72216">
        <w:rPr>
          <w:rFonts w:ascii="Times New Roman" w:hAnsi="Times New Roman"/>
          <w:color w:val="03475F"/>
          <w:sz w:val="32"/>
          <w:szCs w:val="32"/>
          <w:lang w:eastAsia="ru-RU"/>
        </w:rPr>
        <w:t>лан мероприятий к празднованию 70-летия Победы в Великой Отечественной войне</w:t>
      </w:r>
      <w:r>
        <w:rPr>
          <w:rFonts w:ascii="Times New Roman" w:hAnsi="Times New Roman"/>
          <w:color w:val="03475F"/>
          <w:sz w:val="32"/>
          <w:szCs w:val="32"/>
          <w:lang w:eastAsia="ru-RU"/>
        </w:rPr>
        <w:t xml:space="preserve"> МБОУ «Табар-Черкийская СОШ»</w:t>
      </w:r>
    </w:p>
    <w:p w:rsidR="00C66833" w:rsidRPr="00B72216" w:rsidRDefault="00C66833" w:rsidP="008F7BB5">
      <w:pPr>
        <w:spacing w:after="180" w:line="240" w:lineRule="auto"/>
        <w:jc w:val="center"/>
        <w:outlineLvl w:val="1"/>
        <w:rPr>
          <w:rFonts w:ascii="Times New Roman" w:hAnsi="Times New Roman"/>
          <w:color w:val="03475F"/>
          <w:sz w:val="32"/>
          <w:szCs w:val="32"/>
          <w:lang w:eastAsia="ru-RU"/>
        </w:rPr>
      </w:pPr>
      <w:r>
        <w:rPr>
          <w:rFonts w:ascii="Times New Roman" w:hAnsi="Times New Roman"/>
          <w:color w:val="03475F"/>
          <w:sz w:val="32"/>
          <w:szCs w:val="32"/>
          <w:lang w:eastAsia="ru-RU"/>
        </w:rPr>
        <w:t xml:space="preserve"> на 2014-2015 учебный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9"/>
        <w:gridCol w:w="5998"/>
        <w:gridCol w:w="2740"/>
        <w:gridCol w:w="1601"/>
      </w:tblGrid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Тематические классные часы, посвященные 70-летию Победы в Великой Отечественной войне в 1-11 классах.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руководители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1-11 классов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Театрализованное представление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«Я родом не из детства – из войны»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 по ВР</w:t>
            </w:r>
          </w:p>
          <w:p w:rsidR="00C66833" w:rsidRPr="00CF57E9" w:rsidRDefault="00C66833" w:rsidP="002B18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Литературно-музыкальная композиция «Любовь и война»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Май,2015 г</w:t>
            </w:r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Внутришкольный фестиваль военной песни «А песня готова на бой»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дир. 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Март,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Тематическая олимпиада среди старшеклассников «Великая Отечественная война»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Ноябрь,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2014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Открытый урок истории « Суд народов XX века, или страницы Нюрнбергского процесса»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дир. по УВР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Декабрь,2014 г</w:t>
            </w:r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Внутришкольный конкурс рисунков среди уч-ся 5-9 классов «Когда была война…»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ИЗО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рук-ли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Декабрь,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2014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Внутришкольный конкурс чтецов «Войны священные страницы навеки в памяти людской» среди начальных классов и старшеклассников.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рук-ли 1-11 классов, зам. дир. по ВР, библиотекарь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Апрель, май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Читательская конференция по повести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В. Кондратьева « Сашка» для уч-я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7-11 классов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Библиотекарь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филологии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Октябрь,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2014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инсценирования песен о войне «Ах, война, что ж ты сделала, подлая?»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 по ВР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рук-ли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Март,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Военно-патриотическая игра «Зарница»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Учителя ОБЖ, физкультуры, зам. дир.</w:t>
            </w:r>
            <w:bookmarkStart w:id="0" w:name="_GoBack"/>
            <w:bookmarkEnd w:id="0"/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 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Май,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 - литературно- историческая композиция «Воспеть мужество народа – победителя»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МО учителей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гуманитарного цикла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Апрель,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Велопробег «Табар- Черки- Починок- Енаево», посещение обелисков 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Учителя физкультуры, ОБЖ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рук-ли, зам. дир. 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Май,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Праздничный концерт, посвященный юбилею Победы.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 по ВР, зав. СДК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Май,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сочинений « У войны не женское лицо» среди 9-11 классов.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Учителя – филологи</w:t>
            </w:r>
          </w:p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 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Март,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в п.г.т. Апастово,с посещением музея Славы ЦДТ «Селет» и Аллеи Героев.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рук-ли 5-11 классов, зам.дир. 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Апрель,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Операция « Забота – Дети войны»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Кл. рук-ли, зам. дир 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стенда «Герои Апастовской земли»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2014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Выпуск баннера «Салют, Победа!»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Зам. дир по ВР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Сентябрь,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2014 г</w:t>
              </w:r>
            </w:smartTag>
          </w:p>
        </w:tc>
      </w:tr>
      <w:tr w:rsidR="00C66833" w:rsidRPr="00CF57E9" w:rsidTr="002B188E"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юных журналистов «Письмо с фронта» (очерки, статьи об участниках Великой Отечественной войны)</w:t>
            </w:r>
          </w:p>
        </w:tc>
        <w:tc>
          <w:tcPr>
            <w:tcW w:w="1249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>МО учителей гуманитарного цикла</w:t>
            </w:r>
          </w:p>
        </w:tc>
        <w:tc>
          <w:tcPr>
            <w:tcW w:w="722" w:type="pct"/>
          </w:tcPr>
          <w:p w:rsidR="00C66833" w:rsidRPr="00CF57E9" w:rsidRDefault="00C66833" w:rsidP="002B1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7E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Февраль,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CF57E9">
                <w:rPr>
                  <w:rFonts w:ascii="Times New Roman" w:hAnsi="Times New Roman"/>
                  <w:sz w:val="24"/>
                  <w:szCs w:val="24"/>
                  <w:lang w:eastAsia="ru-RU"/>
                </w:rPr>
                <w:t>2015 г</w:t>
              </w:r>
            </w:smartTag>
          </w:p>
        </w:tc>
      </w:tr>
    </w:tbl>
    <w:p w:rsidR="00C66833" w:rsidRPr="00CF57E9" w:rsidRDefault="00C66833">
      <w:pPr>
        <w:rPr>
          <w:rFonts w:ascii="Times New Roman" w:hAnsi="Times New Roman"/>
          <w:sz w:val="24"/>
          <w:szCs w:val="24"/>
        </w:rPr>
      </w:pPr>
      <w:r w:rsidRPr="00CF57E9">
        <w:rPr>
          <w:rFonts w:ascii="Times New Roman" w:hAnsi="Times New Roman"/>
          <w:sz w:val="24"/>
          <w:szCs w:val="24"/>
        </w:rPr>
        <w:t>Составила ЗДВР: _______О.В. Тихонова</w:t>
      </w:r>
    </w:p>
    <w:p w:rsidR="00C66833" w:rsidRPr="00CF57E9" w:rsidRDefault="00C66833">
      <w:pPr>
        <w:rPr>
          <w:rFonts w:ascii="Times New Roman" w:hAnsi="Times New Roman"/>
          <w:sz w:val="24"/>
          <w:szCs w:val="24"/>
          <w:lang w:eastAsia="ru-RU"/>
        </w:rPr>
      </w:pPr>
    </w:p>
    <w:sectPr w:rsidR="00C66833" w:rsidRPr="00CF57E9" w:rsidSect="0036321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2216"/>
    <w:rsid w:val="000C4A9A"/>
    <w:rsid w:val="00101E9F"/>
    <w:rsid w:val="002244A8"/>
    <w:rsid w:val="00274661"/>
    <w:rsid w:val="002B188E"/>
    <w:rsid w:val="00360F35"/>
    <w:rsid w:val="0036321F"/>
    <w:rsid w:val="005057B5"/>
    <w:rsid w:val="005B541B"/>
    <w:rsid w:val="007C3FFE"/>
    <w:rsid w:val="008F7BB5"/>
    <w:rsid w:val="00A1123A"/>
    <w:rsid w:val="00B72216"/>
    <w:rsid w:val="00C66833"/>
    <w:rsid w:val="00CF5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E9F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B722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B72216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date">
    <w:name w:val="date"/>
    <w:basedOn w:val="DefaultParagraphFont"/>
    <w:uiPriority w:val="99"/>
    <w:rsid w:val="00B72216"/>
    <w:rPr>
      <w:rFonts w:cs="Times New Roman"/>
    </w:rPr>
  </w:style>
  <w:style w:type="paragraph" w:styleId="NormalWeb">
    <w:name w:val="Normal (Web)"/>
    <w:basedOn w:val="Normal"/>
    <w:uiPriority w:val="99"/>
    <w:rsid w:val="00B72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B72216"/>
    <w:rPr>
      <w:rFonts w:cs="Times New Roman"/>
    </w:rPr>
  </w:style>
  <w:style w:type="table" w:styleId="TableGrid">
    <w:name w:val="Table Grid"/>
    <w:basedOn w:val="TableNormal"/>
    <w:uiPriority w:val="99"/>
    <w:rsid w:val="008F7BB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11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2</Pages>
  <Words>396</Words>
  <Characters>2260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Admin</cp:lastModifiedBy>
  <cp:revision>8</cp:revision>
  <cp:lastPrinted>2014-11-22T09:55:00Z</cp:lastPrinted>
  <dcterms:created xsi:type="dcterms:W3CDTF">2014-11-22T10:16:00Z</dcterms:created>
  <dcterms:modified xsi:type="dcterms:W3CDTF">2014-11-26T09:28:00Z</dcterms:modified>
</cp:coreProperties>
</file>